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ind w:firstLine="3213" w:firstLineChars="1000"/>
        <w:jc w:val="left"/>
        <w:rPr>
          <w:rFonts w:ascii="方正小标宋简体" w:hAnsi="微软雅黑" w:eastAsia="方正小标宋简体" w:cs="微软雅黑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消费品召回计划</w:t>
      </w:r>
    </w:p>
    <w:tbl>
      <w:tblPr>
        <w:tblStyle w:val="5"/>
        <w:tblpPr w:leftFromText="180" w:rightFromText="180" w:vertAnchor="text" w:horzAnchor="margin" w:tblpXSpec="center" w:tblpY="292"/>
        <w:tblW w:w="5000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7"/>
        <w:gridCol w:w="664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8"/>
              </w:rPr>
              <w:t>湛江市豪强科技有限公司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蒸蛋器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半球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80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个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HQ-252A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2024 年 12 月 11 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2024 年 12 月 11 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7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ind w:left="4410" w:hanging="4410" w:hangingChars="2100"/>
              <w:jc w:val="left"/>
              <w:rPr>
                <w:rFonts w:ascii="Times New Roman" w:hAnsi="Times New Roman" w:eastAsia="仿宋_GB2312"/>
                <w:kern w:val="0"/>
                <w:sz w:val="32"/>
                <w:szCs w:val="32"/>
                <w:shd w:val="clear" w:color="auto" w:fill="FFFFFF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83185</wp:posOffset>
                  </wp:positionV>
                  <wp:extent cx="2194560" cy="1640205"/>
                  <wp:effectExtent l="0" t="0" r="15240" b="17145"/>
                  <wp:wrapNone/>
                  <wp:docPr id="1" name="图片 1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true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64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仿宋_GB2312"/>
                <w:kern w:val="0"/>
                <w:sz w:val="32"/>
                <w:szCs w:val="32"/>
                <w:shd w:val="clear" w:color="auto" w:fill="FFFFFF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250W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220V~ 50Hz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产品电源连接和外部软线项目不符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合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0"/>
              </w:rPr>
              <w:t>GB 4706.1-2005、GB 4706.19-2008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标准要求</w:t>
            </w: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  <w:shd w:val="clear" w:color="auto" w:fill="FFFFFF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overflowPunct w:val="0"/>
              <w:spacing w:line="600" w:lineRule="exact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可能引起触电危险，存在安全隐患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。</w:t>
            </w:r>
          </w:p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消费者立即暂停使用有缺陷的产品，联系公司或者经销商进行处理。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通知销售商立即停止销售缺陷产品，并在公司（官网/微信公众号/线上销售店铺等）及销售商实体店铺发布召回公告，告知消费者具体召回事宜，为购买到缺陷产品的消费者免费维修、更换或退货处理。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湛江市豪强科技有限公司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罗日鹏   </w:t>
            </w:r>
            <w:r>
              <w:rPr>
                <w:rFonts w:hint="eastAsia" w:ascii="仿宋_GB2312" w:hAnsi="仿宋_GB2312" w:eastAsia="仿宋_GB2312" w:cs="仿宋_GB2312"/>
                <w:sz w:val="32"/>
                <w:szCs w:val="28"/>
              </w:rPr>
              <w:t>15812709542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2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集中召回时间计划在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2026年7月1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日至2026年8月1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（具体以实际进度安排为准）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66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相关用户也可以登录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湛江市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市市场监督管理局网站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“政务公开-重点领域信息公开-召回”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栏目，或拨打湛江市市场监督管理局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缺陷产品召回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热线电话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（0759-3586186）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hZGI2ZTcxOGIzMmE3YTUxOWRmMWU0ODNlNTI0M2EifQ=="/>
  </w:docVars>
  <w:rsids>
    <w:rsidRoot w:val="00381FCB"/>
    <w:rsid w:val="00116787"/>
    <w:rsid w:val="001609B6"/>
    <w:rsid w:val="001C6E25"/>
    <w:rsid w:val="003156C0"/>
    <w:rsid w:val="00381FCB"/>
    <w:rsid w:val="003E389C"/>
    <w:rsid w:val="003F117F"/>
    <w:rsid w:val="00514E65"/>
    <w:rsid w:val="00613E73"/>
    <w:rsid w:val="00647866"/>
    <w:rsid w:val="006E1CCE"/>
    <w:rsid w:val="006E6810"/>
    <w:rsid w:val="00754746"/>
    <w:rsid w:val="007E05D8"/>
    <w:rsid w:val="009259C9"/>
    <w:rsid w:val="00A52C30"/>
    <w:rsid w:val="00BE7D78"/>
    <w:rsid w:val="00D03EE7"/>
    <w:rsid w:val="00E16854"/>
    <w:rsid w:val="00EF6ADE"/>
    <w:rsid w:val="00F818C7"/>
    <w:rsid w:val="017B5688"/>
    <w:rsid w:val="06BD5DFB"/>
    <w:rsid w:val="10A03235"/>
    <w:rsid w:val="18614161"/>
    <w:rsid w:val="1C2C5C99"/>
    <w:rsid w:val="425D5D2F"/>
    <w:rsid w:val="5634678F"/>
    <w:rsid w:val="5A754476"/>
    <w:rsid w:val="63E73E11"/>
    <w:rsid w:val="659955DD"/>
    <w:rsid w:val="6E0B694A"/>
    <w:rsid w:val="70C1323B"/>
    <w:rsid w:val="71174D3D"/>
    <w:rsid w:val="717F6C52"/>
    <w:rsid w:val="71CA93FB"/>
    <w:rsid w:val="7BA69489"/>
    <w:rsid w:val="7C224DAA"/>
    <w:rsid w:val="FEF7F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9"/>
    <w:pPr>
      <w:keepNext/>
      <w:keepLines/>
      <w:spacing w:line="578" w:lineRule="auto"/>
      <w:jc w:val="left"/>
      <w:outlineLvl w:val="0"/>
    </w:pPr>
    <w:rPr>
      <w:b/>
      <w:bCs/>
      <w:kern w:val="44"/>
      <w:sz w:val="28"/>
      <w:szCs w:val="44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Heading 1 Char"/>
    <w:basedOn w:val="6"/>
    <w:link w:val="2"/>
    <w:qFormat/>
    <w:locked/>
    <w:uiPriority w:val="9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8">
    <w:name w:val="Footer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6"/>
    <w:link w:val="4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MS</Company>
  <Pages>3</Pages>
  <Words>462</Words>
  <Characters>537</Characters>
  <Lines>0</Lines>
  <Paragraphs>0</Paragraphs>
  <TotalTime>7</TotalTime>
  <ScaleCrop>false</ScaleCrop>
  <LinksUpToDate>false</LinksUpToDate>
  <CharactersWithSpaces>583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2022-04-14T01:01:00Z</dcterms:created>
  <dc:creator>张豪哲</dc:creator>
  <cp:lastModifiedBy>UOS</cp:lastModifiedBy>
  <dcterms:modified xsi:type="dcterms:W3CDTF">2026-07-08T09:03:52Z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A45C3DB1A0874301B424C8C6B127F3D0_13</vt:lpwstr>
  </property>
  <property fmtid="{D5CDD505-2E9C-101B-9397-08002B2CF9AE}" pid="4" name="KSOTemplateDocerSaveRecord">
    <vt:lpwstr>eyJoZGlkIjoiZWEyOGVkOWM5MGU3NTllZGZkMTFhZWFmN2M3MjQ5NGMiLCJ1c2VySWQiOiIxNDU5NTEwNDA3In0=</vt:lpwstr>
  </property>
</Properties>
</file>