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893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2"/>
        <w:gridCol w:w="647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8"/>
              </w:rPr>
              <w:t>廉江市东科电器有限公司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电热水壶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万利达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86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304F3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2024年09月29日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至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2024年09月30日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20240930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4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304F3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220V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1500W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L</w:t>
            </w:r>
          </w:p>
          <w:p>
            <w:pPr>
              <w:widowControl/>
              <w:jc w:val="left"/>
            </w:pPr>
            <w:r>
              <w:rPr>
                <w:rFonts w:ascii="仿宋_GB2312" w:eastAsia="仿宋_GB2312"/>
                <w:sz w:val="32"/>
              </w:rPr>
              <w:pict>
                <v:shape id="_x0000_i1025" o:spt="75" alt="e7ebbdd8-d457-41b9-84be-e071b54b77c6" type="#_x0000_t75" style="height:68.25pt;width:52.5pt;" filled="f" o:preferrelative="t" stroked="f" coordsize="21600,21600">
                  <v:path/>
                  <v:fill on="f" focussize="0,0"/>
                  <v:stroke on="f" joinstyle="miter"/>
                  <v:imagedata r:id="rId4" o:title=""/>
                  <o:lock v:ext="edit" aspectratio="t"/>
                  <w10:wrap type="none"/>
                  <w10:anchorlock/>
                </v:shape>
              </w:pict>
            </w: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6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4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产品存在机械强度项目不符合GB 4706.1-2005  GB4706.19-2008标准要求。</w:t>
            </w: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可能存在电击风险。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消费者立即暂停使用有缺陷的产品，联系公司或者经销商进行处理。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通知销售商立即停止销售缺陷产品，并在公司（官网/微信公众号）及销售商实体店铺发布召回公告，告知消费者具体召回事宜，为购买到缺陷产品的消费者免费维修，更换或退货处理。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8"/>
              </w:rPr>
              <w:t>廉江市东科电器有限公司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崔孝福</w:t>
            </w:r>
            <w:r>
              <w:rPr>
                <w:rFonts w:hint="eastAsia" w:ascii="仿宋_GB2312" w:hAnsi="仿宋_GB2312" w:eastAsia="仿宋_GB2312" w:cs="仿宋_GB2312"/>
                <w:sz w:val="32"/>
                <w:szCs w:val="28"/>
              </w:rPr>
              <w:t>15975955555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集中召回时间计划在2026年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日至2026年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日（具体以实际进度安排为准）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</w:trPr>
        <w:tc>
          <w:tcPr>
            <w:tcW w:w="24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相关用户也可以登录湛江市市场监督管理局网站“政务公开-重点领域信息公开-召回”栏目，或拨打湛江市市场监督管理局缺陷产品召回热线电话（0759-3586186）了解更多信息。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小标宋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lhMzE5MTVhNTU0NDE1YjAyMzZlN2YyOTk4OTg5YzYifQ=="/>
  </w:docVars>
  <w:rsids>
    <w:rsidRoot w:val="00381FCB"/>
    <w:rsid w:val="00030308"/>
    <w:rsid w:val="00116787"/>
    <w:rsid w:val="001C6E25"/>
    <w:rsid w:val="00381FCB"/>
    <w:rsid w:val="003E389C"/>
    <w:rsid w:val="003F117F"/>
    <w:rsid w:val="00514E65"/>
    <w:rsid w:val="00647866"/>
    <w:rsid w:val="006E1CCE"/>
    <w:rsid w:val="00754746"/>
    <w:rsid w:val="007A523D"/>
    <w:rsid w:val="007E05D8"/>
    <w:rsid w:val="00A52C30"/>
    <w:rsid w:val="00B25F57"/>
    <w:rsid w:val="00D03EE7"/>
    <w:rsid w:val="00D06890"/>
    <w:rsid w:val="00D973F0"/>
    <w:rsid w:val="00E16854"/>
    <w:rsid w:val="00EF6ADE"/>
    <w:rsid w:val="06BD5DFB"/>
    <w:rsid w:val="10A03235"/>
    <w:rsid w:val="11E42DD6"/>
    <w:rsid w:val="1C2C5C99"/>
    <w:rsid w:val="1C5506ED"/>
    <w:rsid w:val="1CFA34AD"/>
    <w:rsid w:val="22233483"/>
    <w:rsid w:val="2AFE2943"/>
    <w:rsid w:val="37E95E50"/>
    <w:rsid w:val="39DB1DF9"/>
    <w:rsid w:val="4A884BA4"/>
    <w:rsid w:val="4F8E233E"/>
    <w:rsid w:val="58026909"/>
    <w:rsid w:val="5BB42CE3"/>
    <w:rsid w:val="5DAD07C6"/>
    <w:rsid w:val="5FFDDC7B"/>
    <w:rsid w:val="66D721C3"/>
    <w:rsid w:val="71174D3D"/>
    <w:rsid w:val="BDF787F8"/>
    <w:rsid w:val="E37F8408"/>
    <w:rsid w:val="EFFFF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9"/>
    <w:pPr>
      <w:keepNext/>
      <w:keepLines/>
      <w:spacing w:line="578" w:lineRule="auto"/>
      <w:jc w:val="left"/>
      <w:outlineLvl w:val="0"/>
    </w:pPr>
    <w:rPr>
      <w:b/>
      <w:bCs/>
      <w:kern w:val="44"/>
      <w:sz w:val="28"/>
      <w:szCs w:val="44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ing 1 Char"/>
    <w:basedOn w:val="6"/>
    <w:link w:val="2"/>
    <w:qFormat/>
    <w:locked/>
    <w:uiPriority w:val="9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8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6"/>
    <w:link w:val="4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MS</Company>
  <Pages>3</Pages>
  <Words>77</Words>
  <Characters>440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2022-04-14T09:01:00Z</dcterms:created>
  <dc:creator>张豪哲</dc:creator>
  <cp:lastModifiedBy>UOS</cp:lastModifiedBy>
  <dcterms:modified xsi:type="dcterms:W3CDTF">2026-08-06T09:58:46Z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07A4239EF5004870859569CD302BDA40_13</vt:lpwstr>
  </property>
  <property fmtid="{D5CDD505-2E9C-101B-9397-08002B2CF9AE}" pid="4" name="KSOTemplateDocerSaveRecord">
    <vt:lpwstr>eyJoZGlkIjoiZjFmZWIzNDg2MmIzZjExOTIzMmViNTBmYTMwYTk0ZWYiLCJ1c2VySWQiOiI5NjQ2NTMxNTUifQ==</vt:lpwstr>
  </property>
</Properties>
</file>